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2143" w14:textId="77777777" w:rsidR="00DD0C7A" w:rsidRDefault="0000000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Памятка по организации приема граждан в первый класс </w:t>
      </w:r>
      <w:r>
        <w:rPr>
          <w:rFonts w:ascii="Liberation Serif" w:hAnsi="Liberation Serif" w:cs="Liberation Serif"/>
          <w:b/>
          <w:sz w:val="28"/>
          <w:szCs w:val="28"/>
        </w:rPr>
        <w:br/>
        <w:t>в 2024/2025 учебном году</w:t>
      </w:r>
    </w:p>
    <w:p w14:paraId="7C600272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A4ABA0A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14:paraId="6FCFD763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Федеральным законом от 29.12.2012 № 273-ФЗ «Об образовании в Российской Федерации»;</w:t>
      </w:r>
    </w:p>
    <w:p w14:paraId="1386F54B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приказом Министерства просвещения Российской Федерации от 02.09.2020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3B7CE955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Законом Свердловской области от 15 июля 2013 года № 78-ОЗ «Об образовании в Свердловской области»;</w:t>
      </w:r>
    </w:p>
    <w:p w14:paraId="4210265D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14:paraId="009C9861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28E6582" w14:textId="77777777" w:rsidR="00DD0C7A" w:rsidRDefault="00000000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>
        <w:rPr>
          <w:rFonts w:ascii="Liberation Serif" w:hAnsi="Liberation Serif" w:cs="Liberation Serif"/>
          <w:sz w:val="28"/>
          <w:szCs w:val="28"/>
        </w:rPr>
        <w:t xml:space="preserve"> достигшие </w:t>
      </w:r>
      <w:r>
        <w:rPr>
          <w:rFonts w:ascii="Liberation Serif" w:hAnsi="Liberation Serif" w:cs="Liberation Serif"/>
          <w:b/>
          <w:sz w:val="28"/>
          <w:szCs w:val="28"/>
        </w:rPr>
        <w:t>на 01.09.2024</w:t>
      </w:r>
      <w:r>
        <w:rPr>
          <w:rFonts w:ascii="Liberation Serif" w:hAnsi="Liberation Serif" w:cs="Liberation Serif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7BD8DC67" w14:textId="77777777" w:rsidR="00DD0C7A" w:rsidRDefault="00000000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Следует отметить</w:t>
      </w:r>
      <w:r>
        <w:rPr>
          <w:rFonts w:ascii="Liberation Serif" w:hAnsi="Liberation Serif" w:cs="Liberation Serif"/>
          <w:sz w:val="28"/>
          <w:szCs w:val="28"/>
        </w:rPr>
        <w:t xml:space="preserve">, что по заявлению родителей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>(законных представителей)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>
        <w:rPr>
          <w:rFonts w:ascii="Liberation Serif" w:hAnsi="Liberation Serif" w:cs="Liberation Serif"/>
          <w:b/>
          <w:sz w:val="28"/>
          <w:szCs w:val="28"/>
        </w:rPr>
        <w:t>заранее</w:t>
      </w:r>
      <w:r>
        <w:rPr>
          <w:rFonts w:ascii="Liberation Serif" w:hAnsi="Liberation Serif" w:cs="Liberation Serif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14:paraId="498C5F41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92F1E33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FA65F59" w14:textId="77777777" w:rsidR="00DD0C7A" w:rsidRDefault="00000000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14:paraId="7CA4A47B" w14:textId="77777777" w:rsidR="00DD0C7A" w:rsidRDefault="00000000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 w:eastAsia="ru-RU"/>
        </w:rPr>
        <w:t>I</w:t>
      </w: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eastAsia="ru-RU"/>
        </w:rPr>
        <w:t xml:space="preserve"> этап</w:t>
      </w:r>
    </w:p>
    <w:p w14:paraId="53470A01" w14:textId="77777777" w:rsidR="00DD0C7A" w:rsidRDefault="00000000">
      <w:pPr>
        <w:numPr>
          <w:ilvl w:val="0"/>
          <w:numId w:val="1"/>
        </w:num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  <w:t>с 1 апреля до 30 июня</w:t>
      </w: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14:paraId="6757A400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394"/>
      </w:tblGrid>
      <w:tr w:rsidR="00DD0C7A" w14:paraId="419F8B7B" w14:textId="777777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7376" w14:textId="77777777" w:rsidR="00DD0C7A" w:rsidRDefault="0000000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93915" w14:textId="77777777" w:rsidR="00DD0C7A" w:rsidRDefault="00000000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DD0C7A" w14:paraId="218994E7" w14:textId="77777777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6D802" w14:textId="77777777" w:rsidR="00DD0C7A" w:rsidRDefault="00000000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DD0C7A" w14:paraId="55CD32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2308" w14:textId="77777777" w:rsidR="00DD0C7A" w:rsidRDefault="00000000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6BDD3" w14:textId="77777777" w:rsidR="00DD0C7A" w:rsidRDefault="00000000">
            <w:pPr>
              <w:autoSpaceDE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D0C7A" w14:paraId="40C2CB38" w14:textId="7777777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E937A" w14:textId="77777777" w:rsidR="00DD0C7A" w:rsidRDefault="00000000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Дети сотрудников полиции.</w:t>
            </w:r>
          </w:p>
          <w:p w14:paraId="163C8651" w14:textId="77777777" w:rsidR="00DD0C7A" w:rsidRDefault="00DD0C7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9807B" w14:textId="77777777" w:rsidR="00DD0C7A" w:rsidRDefault="00000000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DD0C7A" w14:paraId="30663762" w14:textId="77777777">
        <w:tblPrEx>
          <w:tblCellMar>
            <w:top w:w="0" w:type="dxa"/>
            <w:bottom w:w="0" w:type="dxa"/>
          </w:tblCellMar>
        </w:tblPrEx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09B3" w14:textId="77777777" w:rsidR="00DD0C7A" w:rsidRDefault="00000000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FD026" w14:textId="77777777" w:rsidR="00DD0C7A" w:rsidRDefault="00000000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14:paraId="4BD11D84" w14:textId="77777777" w:rsidR="00DD0C7A" w:rsidRDefault="00DD0C7A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D0C7A" w14:paraId="064E82E5" w14:textId="77777777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769B1" w14:textId="77777777" w:rsidR="00DD0C7A" w:rsidRDefault="00000000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DD0C7A" w14:paraId="044FD025" w14:textId="77777777">
        <w:tblPrEx>
          <w:tblCellMar>
            <w:top w:w="0" w:type="dxa"/>
            <w:bottom w:w="0" w:type="dxa"/>
          </w:tblCellMar>
        </w:tblPrEx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4BA2" w14:textId="77777777" w:rsidR="00DD0C7A" w:rsidRDefault="00000000">
            <w:pPr>
              <w:tabs>
                <w:tab w:val="left" w:pos="306"/>
              </w:tabs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2416B" w14:textId="77777777" w:rsidR="00DD0C7A" w:rsidRDefault="00000000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</w:t>
            </w:r>
          </w:p>
          <w:p w14:paraId="57748F38" w14:textId="77777777" w:rsidR="00DD0C7A" w:rsidRDefault="00000000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29.12.2012 № 273-ФЗ</w:t>
            </w:r>
          </w:p>
          <w:p w14:paraId="2DA74005" w14:textId="77777777" w:rsidR="00DD0C7A" w:rsidRDefault="00000000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14:paraId="04F0C422" w14:textId="77777777" w:rsidR="00DD0C7A" w:rsidRDefault="00DD0C7A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3A0F1AB" w14:textId="77777777" w:rsidR="00DD0C7A" w:rsidRDefault="00000000">
      <w:pPr>
        <w:widowControl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Приказы о зачислении</w:t>
      </w:r>
      <w:r>
        <w:rPr>
          <w:rFonts w:ascii="Liberation Serif" w:hAnsi="Liberation Serif" w:cs="Liberation Serif"/>
          <w:sz w:val="28"/>
          <w:szCs w:val="28"/>
        </w:rPr>
        <w:t xml:space="preserve"> для граждан, подающих заявления в период</w:t>
      </w:r>
      <w:r>
        <w:rPr>
          <w:rFonts w:ascii="Liberation Serif" w:hAnsi="Liberation Serif" w:cs="Liberation Serif"/>
          <w:sz w:val="28"/>
          <w:szCs w:val="28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14:paraId="7063F221" w14:textId="77777777" w:rsidR="00DD0C7A" w:rsidRDefault="00DD0C7A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14:paraId="454CC0FE" w14:textId="77777777" w:rsidR="00DD0C7A" w:rsidRDefault="00000000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  <w:u w:val="single"/>
          <w:lang w:val="en-US"/>
        </w:rPr>
        <w:t>II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 этап.</w:t>
      </w:r>
    </w:p>
    <w:p w14:paraId="2C94A46B" w14:textId="77777777" w:rsidR="00DD0C7A" w:rsidRDefault="00000000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 6 июля по 5 сентября текущего года</w:t>
      </w:r>
      <w:r>
        <w:rPr>
          <w:rFonts w:ascii="Liberation Serif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 </w:t>
      </w:r>
      <w:r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 xml:space="preserve"> этапа зачисления – 5 июля текущего года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–  информация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 количестве свободных мест в первых классах будет опубликована на сайте каждой школы.</w:t>
      </w:r>
    </w:p>
    <w:p w14:paraId="5D747609" w14:textId="77777777" w:rsidR="00DD0C7A" w:rsidRDefault="00000000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14:paraId="57E116F4" w14:textId="77777777" w:rsidR="00DD0C7A" w:rsidRDefault="00000000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14:paraId="713A66C1" w14:textId="77777777" w:rsidR="00DD0C7A" w:rsidRDefault="00000000">
      <w:pPr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в электронном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Единый портал Государственных и муниципальных услуг - </w:t>
      </w:r>
      <w:r>
        <w:rPr>
          <w:rFonts w:ascii="Liberation Serif" w:hAnsi="Liberation Serif" w:cs="Liberation Serif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(https://www.gosuslugi.ru/600368/1/form)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6884EB54" w14:textId="77777777" w:rsidR="00DD0C7A" w:rsidRDefault="00000000">
      <w:pPr>
        <w:autoSpaceDE w:val="0"/>
        <w:spacing w:before="40" w:after="4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лично в общеобразовательную организацию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;</w:t>
      </w:r>
    </w:p>
    <w:p w14:paraId="4E44E10A" w14:textId="77777777" w:rsidR="00DD0C7A" w:rsidRDefault="00000000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заказным письмом с уведомлением о вручении через организации почтовой связи.</w:t>
      </w:r>
    </w:p>
    <w:p w14:paraId="437A0936" w14:textId="77777777" w:rsidR="00DD0C7A" w:rsidRDefault="00DD0C7A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70C0"/>
          <w:sz w:val="28"/>
          <w:szCs w:val="28"/>
        </w:rPr>
      </w:pPr>
    </w:p>
    <w:p w14:paraId="3BC02885" w14:textId="77777777" w:rsidR="00DD0C7A" w:rsidRDefault="00000000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приемную кампанию 2023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14:paraId="55DF503B" w14:textId="77777777" w:rsidR="00DD0C7A" w:rsidRDefault="00DD0C7A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315C012" w14:textId="77777777" w:rsidR="00DD0C7A" w:rsidRDefault="00000000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Время регистрации заявления в ГИС:</w:t>
      </w:r>
    </w:p>
    <w:p w14:paraId="24766E2C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14:paraId="6E6D5CBB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14:paraId="748B6E76" w14:textId="77777777" w:rsidR="00DD0C7A" w:rsidRDefault="00000000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>
        <w:rPr>
          <w:rFonts w:ascii="Liberation Serif" w:hAnsi="Liberation Serif" w:cs="Liberation Serif"/>
          <w:sz w:val="28"/>
          <w:szCs w:val="28"/>
          <w:u w:val="single"/>
        </w:rPr>
        <w:t>время получения письма в школе</w:t>
      </w:r>
      <w:r>
        <w:rPr>
          <w:rFonts w:ascii="Liberation Serif" w:hAnsi="Liberation Serif" w:cs="Liberation Serif"/>
          <w:sz w:val="28"/>
          <w:szCs w:val="28"/>
        </w:rPr>
        <w:t xml:space="preserve"> (во время работы учреждения, которое утверждено учреждением).</w:t>
      </w:r>
    </w:p>
    <w:p w14:paraId="2419A0E0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63D7C88" w14:textId="77777777" w:rsidR="00DD0C7A" w:rsidRDefault="00DD0C7A">
      <w:pPr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FDF27FF" w14:textId="77777777" w:rsidR="00DD0C7A" w:rsidRDefault="00000000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Для</w:t>
      </w:r>
      <w:r>
        <w:rPr>
          <w:rFonts w:ascii="Liberation Serif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14:paraId="2F0E637D" w14:textId="77777777" w:rsidR="00DD0C7A" w:rsidRDefault="00000000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128753564"/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560B8402" w14:textId="77777777" w:rsidR="00DD0C7A" w:rsidRDefault="00000000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12D41327" w14:textId="77777777" w:rsidR="00DD0C7A" w:rsidRDefault="00000000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14:paraId="6CEF6B26" w14:textId="77777777" w:rsidR="00DD0C7A" w:rsidRDefault="00000000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выдачи;</w:t>
      </w:r>
    </w:p>
    <w:p w14:paraId="37EE828C" w14:textId="77777777" w:rsidR="00DD0C7A" w:rsidRDefault="00000000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54130482" w14:textId="77777777" w:rsidR="00DD0C7A" w:rsidRDefault="00000000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204"/>
      <w:bookmarkEnd w:id="1"/>
      <w:r>
        <w:rPr>
          <w:rFonts w:ascii="Liberation Serif" w:hAnsi="Liberation Serif" w:cs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78A0CC49" w14:textId="77777777" w:rsidR="00DD0C7A" w:rsidRDefault="00000000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0"/>
    <w:p w14:paraId="4BC9FD49" w14:textId="77777777" w:rsidR="00DD0C7A" w:rsidRDefault="00DD0C7A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F06C199" w14:textId="77777777" w:rsidR="00DD0C7A" w:rsidRDefault="00000000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>
        <w:rPr>
          <w:rFonts w:ascii="Liberation Serif" w:hAnsi="Liberation Serif" w:cs="Liberation Serif"/>
          <w:i/>
          <w:sz w:val="28"/>
          <w:szCs w:val="28"/>
        </w:rPr>
        <w:t>при подаче заявления с 06.07.2024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13DC985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1A68E356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70C0"/>
          <w:sz w:val="28"/>
          <w:szCs w:val="28"/>
        </w:rPr>
      </w:pPr>
    </w:p>
    <w:p w14:paraId="44E622EC" w14:textId="77777777" w:rsidR="00DD0C7A" w:rsidRDefault="00000000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BD698EA" w14:textId="77777777" w:rsidR="00DD0C7A" w:rsidRDefault="00000000">
      <w:pPr>
        <w:spacing w:after="0" w:line="240" w:lineRule="atLeast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14:paraId="02B53968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D67E993" w14:textId="77777777" w:rsidR="00DD0C7A" w:rsidRDefault="00DD0C7A">
      <w:pPr>
        <w:spacing w:after="0" w:line="240" w:lineRule="auto"/>
        <w:ind w:firstLine="709"/>
        <w:jc w:val="both"/>
      </w:pPr>
    </w:p>
    <w:p w14:paraId="16789F59" w14:textId="77777777" w:rsidR="00DD0C7A" w:rsidRDefault="00000000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и необходимости в срок не позднее двух рабочих дней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 момента отправки уведомления </w:t>
      </w:r>
      <w:r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на Едином портале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или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лично обратиться в образовательную организацию (кроме г. Екатеринбурга), в Екатеринбурге – в многофункциональный центр с документами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C85D5F3" w14:textId="77777777" w:rsidR="00DD0C7A" w:rsidRDefault="00DD0C7A">
      <w:pPr>
        <w:widowControl w:val="0"/>
        <w:autoSpaceDE w:val="0"/>
        <w:spacing w:after="0" w:line="240" w:lineRule="auto"/>
        <w:ind w:firstLine="709"/>
        <w:jc w:val="both"/>
      </w:pPr>
    </w:p>
    <w:p w14:paraId="256DA318" w14:textId="77777777" w:rsidR="00DD0C7A" w:rsidRDefault="00000000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</w:t>
      </w:r>
    </w:p>
    <w:p w14:paraId="7A16A50F" w14:textId="77777777" w:rsidR="00DD0C7A" w:rsidRDefault="00000000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(законные представители) ребенка предъявляют оригиналы документов.</w:t>
      </w:r>
    </w:p>
    <w:p w14:paraId="51C72C61" w14:textId="77777777" w:rsidR="00DD0C7A" w:rsidRDefault="00000000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их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>
        <w:rPr>
          <w:rFonts w:ascii="Liberation Serif" w:hAnsi="Liberation Serif" w:cs="Liberation Serif"/>
          <w:i/>
          <w:sz w:val="28"/>
          <w:szCs w:val="28"/>
        </w:rPr>
        <w:t>«Ваши документы приняты ведомством. Необходимость в повторной подаче документов отсутствует».</w:t>
      </w:r>
    </w:p>
    <w:p w14:paraId="60FE6FDC" w14:textId="77777777" w:rsidR="00DD0C7A" w:rsidRDefault="00000000">
      <w:pPr>
        <w:shd w:val="clear" w:color="auto" w:fill="FFFFFF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Допустимые форматы </w:t>
      </w:r>
      <w:proofErr w:type="gram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файлов:  .</w:t>
      </w:r>
      <w:proofErr w:type="spellStart"/>
      <w:proofErr w:type="gram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jpeg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jpg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png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pdf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tif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 Размер одного прикладываемого файла не должен превышать 10 Мб.</w:t>
      </w:r>
    </w:p>
    <w:p w14:paraId="1C1636F9" w14:textId="77777777" w:rsidR="00DD0C7A" w:rsidRDefault="00DD0C7A">
      <w:pPr>
        <w:pStyle w:val="a9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14:paraId="1B479F17" w14:textId="77777777" w:rsidR="00DD0C7A" w:rsidRDefault="00000000">
      <w:pPr>
        <w:widowControl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</w:t>
      </w:r>
      <w:r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приказом директора образовательной организации:  </w:t>
      </w:r>
    </w:p>
    <w:p w14:paraId="25AEE46A" w14:textId="77777777" w:rsidR="00DD0C7A" w:rsidRDefault="00000000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месяцев или достигших возраста 8 лет и более) – для л</w:t>
      </w:r>
      <w:r>
        <w:rPr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право на зачисление;</w:t>
      </w:r>
    </w:p>
    <w:p w14:paraId="417D6CAE" w14:textId="77777777" w:rsidR="00DD0C7A" w:rsidRDefault="00000000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14:paraId="03BF3591" w14:textId="77777777" w:rsidR="00DD0C7A" w:rsidRDefault="00000000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Fonts w:ascii="Liberation Serif" w:hAnsi="Liberation Serif" w:cs="Liberation Serif"/>
          <w:sz w:val="28"/>
          <w:szCs w:val="28"/>
          <w:u w:val="single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Fonts w:ascii="Liberation Serif" w:hAnsi="Liberation Serif" w:cs="Liberation Serif"/>
          <w:sz w:val="28"/>
          <w:szCs w:val="28"/>
        </w:rPr>
        <w:t xml:space="preserve">– для лиц,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14:paraId="5976B3CC" w14:textId="77777777" w:rsidR="00DD0C7A" w:rsidRDefault="00000000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14:paraId="39DC74D3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14:paraId="597A82B7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!!!В зачислении в образовательную организацию может быть отказано по причине отсутствие в ней свободных мест (пункт 15 Порядка).</w:t>
      </w:r>
    </w:p>
    <w:p w14:paraId="4BF58BEF" w14:textId="77777777" w:rsidR="00DD0C7A" w:rsidRDefault="0000000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 принятии руководителем учреждения решения о зачислении в учреждение учитываются:</w:t>
      </w:r>
    </w:p>
    <w:p w14:paraId="2606276B" w14:textId="77777777" w:rsidR="00DD0C7A" w:rsidRDefault="00000000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квота открытых мест в учреждении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;</w:t>
      </w:r>
    </w:p>
    <w:p w14:paraId="5522F44F" w14:textId="77777777" w:rsidR="00DD0C7A" w:rsidRDefault="00000000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дата и время регистрации, порядковый номер заявления в </w:t>
      </w:r>
      <w:r>
        <w:rPr>
          <w:rFonts w:ascii="Liberation Serif" w:hAnsi="Liberation Serif" w:cs="Liberation Serif"/>
          <w:sz w:val="28"/>
          <w:szCs w:val="28"/>
        </w:rPr>
        <w:t>ГИС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39035CA2" w14:textId="77777777" w:rsidR="00DD0C7A" w:rsidRDefault="0000000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14:paraId="510575D6" w14:textId="77777777" w:rsidR="00DD0C7A" w:rsidRDefault="00000000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наличие </w:t>
      </w:r>
      <w:r>
        <w:rPr>
          <w:rFonts w:ascii="Liberation Serif" w:hAnsi="Liberation Serif" w:cs="Liberation Serif"/>
          <w:sz w:val="28"/>
          <w:szCs w:val="28"/>
        </w:rPr>
        <w:t>первоочередного или преимущественного права на зачисление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14:paraId="59867B6A" w14:textId="77777777" w:rsidR="00DD0C7A" w:rsidRDefault="000000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14:paraId="17398832" w14:textId="77777777" w:rsidR="00DD0C7A" w:rsidRDefault="000000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14:paraId="152AB537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276CAA9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образования соответствующего муниципального образования.</w:t>
      </w:r>
    </w:p>
    <w:p w14:paraId="42497A67" w14:textId="77777777" w:rsidR="00DD0C7A" w:rsidRDefault="000000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14:paraId="17E9A66D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14:paraId="79A25160" w14:textId="77777777" w:rsidR="00DD0C7A" w:rsidRDefault="00000000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Министерством образования и молодежной политики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с 01 марта 2024 года организована горячая линия по приему детей </w:t>
      </w:r>
      <w:r>
        <w:rPr>
          <w:rFonts w:ascii="Liberation Serif" w:hAnsi="Liberation Serif" w:cs="Liberation Serif"/>
          <w:b/>
          <w:sz w:val="28"/>
          <w:szCs w:val="28"/>
        </w:rPr>
        <w:br/>
        <w:t>в 1-й класс:</w:t>
      </w:r>
    </w:p>
    <w:p w14:paraId="6318CF67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9D98240" w14:textId="77777777" w:rsidR="00DD0C7A" w:rsidRDefault="00000000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082) Архипова Мария Павловна</w:t>
      </w:r>
    </w:p>
    <w:p w14:paraId="3866B74E" w14:textId="77777777" w:rsidR="00DD0C7A" w:rsidRDefault="00000000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312-00-04 (доб. 085) </w:t>
      </w:r>
      <w:proofErr w:type="spellStart"/>
      <w:r>
        <w:rPr>
          <w:rFonts w:ascii="Liberation Serif" w:hAnsi="Liberation Serif" w:cs="Liberation Serif"/>
          <w:b/>
          <w:sz w:val="28"/>
          <w:szCs w:val="28"/>
        </w:rPr>
        <w:t>Шуняева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Наталья Владимировна</w:t>
      </w:r>
    </w:p>
    <w:p w14:paraId="5792EDF2" w14:textId="77777777" w:rsidR="00DD0C7A" w:rsidRDefault="00000000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080) Сокольская Наталья Ивановна</w:t>
      </w:r>
    </w:p>
    <w:p w14:paraId="3ABF491C" w14:textId="77777777" w:rsidR="00DD0C7A" w:rsidRDefault="00000000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b/>
          <w:sz w:val="28"/>
          <w:szCs w:val="28"/>
        </w:rPr>
        <w:t xml:space="preserve">вопросам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технической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поддержки необходимо обращаться по телефону </w:t>
      </w:r>
      <w:r>
        <w:rPr>
          <w:rFonts w:ascii="Liberation Serif" w:hAnsi="Liberation Serif" w:cs="Liberation Serif"/>
          <w:b/>
          <w:sz w:val="28"/>
          <w:szCs w:val="28"/>
        </w:rPr>
        <w:t>312-00-04 (доб. 070) Вяткин Николай Владимирович</w:t>
      </w:r>
    </w:p>
    <w:p w14:paraId="57649C19" w14:textId="77777777" w:rsidR="00DD0C7A" w:rsidRDefault="00DD0C7A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sectPr w:rsidR="00DD0C7A">
      <w:headerReference w:type="default" r:id="rId8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23CE" w14:textId="77777777" w:rsidR="00732568" w:rsidRDefault="00732568">
      <w:pPr>
        <w:spacing w:after="0" w:line="240" w:lineRule="auto"/>
      </w:pPr>
      <w:r>
        <w:separator/>
      </w:r>
    </w:p>
  </w:endnote>
  <w:endnote w:type="continuationSeparator" w:id="0">
    <w:p w14:paraId="4F0C0D53" w14:textId="77777777" w:rsidR="00732568" w:rsidRDefault="0073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62369" w14:textId="77777777" w:rsidR="00732568" w:rsidRDefault="007325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CF96C8" w14:textId="77777777" w:rsidR="00732568" w:rsidRDefault="00732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F2DA" w14:textId="77777777" w:rsidR="00000000" w:rsidRDefault="00000000">
    <w:pPr>
      <w:pStyle w:val="a5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14:paraId="732B3EC7" w14:textId="77777777" w:rsidR="00000000" w:rsidRDefault="000000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F228ED"/>
    <w:multiLevelType w:val="multilevel"/>
    <w:tmpl w:val="94B43B0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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160014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0C7A"/>
    <w:rsid w:val="00732568"/>
    <w:rsid w:val="008D19D0"/>
    <w:rsid w:val="00D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9E59"/>
  <w15:docId w15:val="{57C1D639-FB2C-42FB-84BB-663F04BE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Обычный (веб)"/>
    <w:basedOn w:val="a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a">
    <w:name w:val="annotation subject"/>
    <w:basedOn w:val="a3"/>
    <w:next w:val="a3"/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b">
    <w:name w:val="annotation reference"/>
    <w:basedOn w:val="a0"/>
    <w:rPr>
      <w:sz w:val="16"/>
      <w:szCs w:val="16"/>
    </w:rPr>
  </w:style>
  <w:style w:type="character" w:customStyle="1" w:styleId="ac">
    <w:name w:val="Текст примечания Знак"/>
    <w:basedOn w:val="a0"/>
    <w:rPr>
      <w:sz w:val="20"/>
      <w:szCs w:val="20"/>
    </w:rPr>
  </w:style>
  <w:style w:type="character" w:customStyle="1" w:styleId="ad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e">
    <w:name w:val="Hyperlink"/>
    <w:basedOn w:val="a0"/>
    <w:rPr>
      <w:color w:val="0563C1"/>
      <w:u w:val="single"/>
    </w:rPr>
  </w:style>
  <w:style w:type="character" w:customStyle="1" w:styleId="af">
    <w:name w:val="Верхний колонтитул Знак"/>
    <w:basedOn w:val="a0"/>
  </w:style>
  <w:style w:type="character" w:customStyle="1" w:styleId="af0">
    <w:name w:val="Нижний колонтитул Знак"/>
    <w:basedOn w:val="a0"/>
  </w:style>
  <w:style w:type="character" w:customStyle="1" w:styleId="af1">
    <w:name w:val="Текст сноски Знак"/>
    <w:basedOn w:val="a0"/>
    <w:rPr>
      <w:sz w:val="20"/>
      <w:szCs w:val="20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customStyle="1" w:styleId="af3">
    <w:name w:val="Обычный (веб) Знак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af4">
    <w:name w:val="Тема примечания Знак"/>
    <w:basedOn w:val="ac"/>
    <w:rPr>
      <w:b/>
      <w:bCs/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34B4FBB12E84EAECEB08DF31F48AE0AF199BE57E8FA31B219314B18580C0B7D2B2874EC870C5v3A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1974</Words>
  <Characters>11253</Characters>
  <Application>Microsoft Office Word</Application>
  <DocSecurity>0</DocSecurity>
  <Lines>93</Lines>
  <Paragraphs>26</Paragraphs>
  <ScaleCrop>false</ScaleCrop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10_школа_Реж</cp:lastModifiedBy>
  <cp:revision>2</cp:revision>
  <cp:lastPrinted>2024-03-14T04:48:00Z</cp:lastPrinted>
  <dcterms:created xsi:type="dcterms:W3CDTF">2024-03-19T05:28:00Z</dcterms:created>
  <dcterms:modified xsi:type="dcterms:W3CDTF">2024-03-19T05:28:00Z</dcterms:modified>
</cp:coreProperties>
</file>